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03" w:rsidRPr="004F7A5A" w:rsidRDefault="00151303" w:rsidP="007A6E51">
      <w:pPr>
        <w:pStyle w:val="Tytu"/>
        <w:spacing w:line="276" w:lineRule="auto"/>
        <w:ind w:left="426"/>
        <w:jc w:val="both"/>
        <w:rPr>
          <w:rFonts w:ascii="Tahoma" w:hAnsi="Tahoma" w:cs="Tahoma"/>
          <w:sz w:val="22"/>
          <w:szCs w:val="22"/>
        </w:rPr>
        <w:sectPr w:rsidR="00151303" w:rsidRPr="004F7A5A" w:rsidSect="00FD7F1E"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17" w:right="1417" w:bottom="1417" w:left="1417" w:header="567" w:footer="907" w:gutter="0"/>
          <w:cols w:space="708"/>
          <w:titlePg/>
          <w:docGrid w:linePitch="272"/>
        </w:sectPr>
      </w:pPr>
    </w:p>
    <w:p w:rsidR="004236E2" w:rsidRDefault="00285A18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</w:t>
      </w:r>
      <w:r w:rsidR="00E71AA5">
        <w:rPr>
          <w:rFonts w:ascii="Tahoma" w:hAnsi="Tahoma" w:cs="Tahoma"/>
          <w:sz w:val="22"/>
          <w:szCs w:val="22"/>
        </w:rPr>
        <w:t>Warszawa, dnia</w:t>
      </w:r>
      <w:r w:rsidR="0056400D">
        <w:rPr>
          <w:rFonts w:ascii="Tahoma" w:hAnsi="Tahoma" w:cs="Tahoma"/>
          <w:sz w:val="22"/>
          <w:szCs w:val="22"/>
        </w:rPr>
        <w:t xml:space="preserve">…………….. </w:t>
      </w:r>
      <w:r w:rsidR="00E71AA5">
        <w:rPr>
          <w:rFonts w:ascii="Tahoma" w:hAnsi="Tahoma" w:cs="Tahoma"/>
          <w:sz w:val="22"/>
          <w:szCs w:val="22"/>
        </w:rPr>
        <w:t>r.</w:t>
      </w:r>
    </w:p>
    <w:p w:rsidR="00E71AA5" w:rsidRPr="00E71AA5" w:rsidRDefault="00E71AA5" w:rsidP="00540CEF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jc w:val="center"/>
        <w:rPr>
          <w:rFonts w:ascii="Tahoma" w:hAnsi="Tahoma" w:cs="Tahoma"/>
          <w:b/>
          <w:sz w:val="22"/>
          <w:szCs w:val="22"/>
        </w:rPr>
      </w:pPr>
      <w:r w:rsidRPr="00E71AA5">
        <w:rPr>
          <w:rFonts w:ascii="Tahoma" w:hAnsi="Tahoma" w:cs="Tahoma"/>
          <w:b/>
          <w:sz w:val="22"/>
          <w:szCs w:val="22"/>
        </w:rPr>
        <w:t>PEŁNOMOCNICTWO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jc w:val="center"/>
        <w:rPr>
          <w:rFonts w:ascii="Tahoma" w:hAnsi="Tahoma" w:cs="Tahoma"/>
          <w:b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Instytut Matki i Dziecka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Kasprzaka 17A;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01-211 Warszawa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NIP: 525-00-08-471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Ja niżej podpisany udzielam niniejszym pełnomocnictwa na rzecz:</w:t>
      </w:r>
    </w:p>
    <w:p w:rsidR="00E71AA5" w:rsidRPr="00E71AA5" w:rsidRDefault="0056400D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……………………………………………………………………………………………………………….</w:t>
      </w:r>
    </w:p>
    <w:p w:rsidR="0056400D" w:rsidRPr="00E71AA5" w:rsidRDefault="0056400D" w:rsidP="0056400D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……………………………………………………………………………………………………………….</w:t>
      </w:r>
    </w:p>
    <w:p w:rsidR="00E71AA5" w:rsidRPr="00E71AA5" w:rsidRDefault="0056400D" w:rsidP="0056400D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……………………………………………………………………………………………………………….</w:t>
      </w:r>
    </w:p>
    <w:p w:rsidR="00E71AA5" w:rsidRP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b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do: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</w:p>
    <w:p w:rsidR="00E71AA5" w:rsidRDefault="00E71AA5" w:rsidP="00DB4E99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Zgłoszenia właściwemu Operatorowi Systemu Dystrybucyjnego do realizacji zawartej z</w:t>
      </w:r>
      <w:r w:rsidR="007A6E51" w:rsidRPr="0056400D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56400D" w:rsidRPr="0056400D">
        <w:rPr>
          <w:rFonts w:ascii="Tahoma" w:hAnsi="Tahoma" w:cs="Tahoma"/>
          <w:color w:val="000000" w:themeColor="text1"/>
          <w:sz w:val="22"/>
          <w:szCs w:val="22"/>
        </w:rPr>
        <w:t>…………………….</w:t>
      </w:r>
      <w:r w:rsidRPr="0056400D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umowy sprzedaży energii elektrycznej</w:t>
      </w:r>
    </w:p>
    <w:p w:rsidR="00E71AA5" w:rsidRDefault="00E71AA5" w:rsidP="00DB4E99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Zawarcia umowy o świadczenie usług dystrybucji ze wskazanym Operatorem Systemu Dystrybucyjnego na warunkach dotychczas obowiązującej umowy z dystrybutorem i imieniu i</w:t>
      </w:r>
      <w:r w:rsidR="007A6E51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na rzecz Klienta udzielającego pełnomocnictwa</w:t>
      </w:r>
    </w:p>
    <w:p w:rsidR="00E71AA5" w:rsidRDefault="00E71AA5" w:rsidP="00DB4E99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Podpisania w imi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>eniu Zamawiającego „Oświadczenia odbiorcy o zgodzie na zawarcie umowy o świadczenie usług dystrybucji energii elektrycznej”</w:t>
      </w:r>
    </w:p>
    <w:p w:rsidR="00E71AA5" w:rsidRDefault="00E71AA5" w:rsidP="00DB4E99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Dokonania wszelkich innych czynności, w tym składania oświadczeń woli i wiedzy, związanych z czynnościami, o których mowa w punktach 1-3 powyżej.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Dotyczy punktów: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PL 000001 01211 00000000000002041040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Kasprzaka 17A;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01-211 Warszawa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="Tahoma" w:hAnsi="Tahoma" w:cs="Tahoma"/>
          <w:sz w:val="22"/>
          <w:szCs w:val="22"/>
        </w:rPr>
      </w:pP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Niniejsze pełnomocnictwo udzielone zostaje na czas nieoznaczony, jednak nie dłuższy niż czas obowiązywania Umowy </w:t>
      </w:r>
      <w:r w:rsidR="0056400D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:rsidR="00E71AA5" w:rsidRDefault="00E71AA5" w:rsidP="007A6E51">
      <w:pPr>
        <w:pStyle w:val="Nagwek"/>
        <w:tabs>
          <w:tab w:val="clear" w:pos="4536"/>
          <w:tab w:val="clear" w:pos="9072"/>
        </w:tabs>
        <w:spacing w:line="276" w:lineRule="auto"/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Niniejsze pełnomocnictwo uprawnia </w:t>
      </w:r>
      <w:r w:rsidR="0056400D">
        <w:rPr>
          <w:rFonts w:ascii="Tahoma" w:hAnsi="Tahoma" w:cs="Tahoma"/>
          <w:sz w:val="22"/>
          <w:szCs w:val="22"/>
        </w:rPr>
        <w:t>………………………………………………………</w:t>
      </w:r>
      <w:r w:rsidR="0056400D">
        <w:rPr>
          <w:rFonts w:ascii="Tahoma" w:hAnsi="Tahoma" w:cs="Tahoma"/>
          <w:sz w:val="22"/>
          <w:szCs w:val="22"/>
        </w:rPr>
        <w:tab/>
      </w:r>
      <w:r w:rsidR="00E67530">
        <w:rPr>
          <w:rFonts w:ascii="Tahoma" w:hAnsi="Tahoma" w:cs="Tahoma"/>
          <w:sz w:val="22"/>
          <w:szCs w:val="22"/>
        </w:rPr>
        <w:t>do </w:t>
      </w:r>
      <w:r>
        <w:rPr>
          <w:rFonts w:ascii="Tahoma" w:hAnsi="Tahoma" w:cs="Tahoma"/>
          <w:sz w:val="22"/>
          <w:szCs w:val="22"/>
        </w:rPr>
        <w:t>udzielania dalszych pełnomocnictw substytucyjnych.</w:t>
      </w:r>
    </w:p>
    <w:p w:rsidR="003934AB" w:rsidRDefault="003934AB" w:rsidP="0056400D">
      <w:pPr>
        <w:pStyle w:val="Nagwek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sz w:val="22"/>
          <w:szCs w:val="22"/>
        </w:rPr>
      </w:pPr>
    </w:p>
    <w:p w:rsidR="003934AB" w:rsidRPr="003934AB" w:rsidRDefault="003934AB" w:rsidP="003934AB">
      <w:pPr>
        <w:pStyle w:val="Nagwek"/>
        <w:tabs>
          <w:tab w:val="clear" w:pos="4536"/>
          <w:tab w:val="clear" w:pos="9072"/>
        </w:tabs>
        <w:ind w:left="7440" w:firstLine="348"/>
        <w:jc w:val="center"/>
        <w:rPr>
          <w:rFonts w:ascii="Tahoma" w:hAnsi="Tahoma" w:cs="Tahoma"/>
          <w:szCs w:val="22"/>
        </w:rPr>
      </w:pPr>
      <w:r w:rsidRPr="003934AB">
        <w:rPr>
          <w:rFonts w:ascii="Tahoma" w:hAnsi="Tahoma" w:cs="Tahoma"/>
          <w:szCs w:val="22"/>
        </w:rPr>
        <w:t xml:space="preserve">Strona </w:t>
      </w:r>
      <w:r w:rsidRPr="003934AB">
        <w:rPr>
          <w:rFonts w:ascii="Tahoma" w:hAnsi="Tahoma" w:cs="Tahoma"/>
          <w:b/>
          <w:szCs w:val="22"/>
        </w:rPr>
        <w:t xml:space="preserve">1 </w:t>
      </w:r>
      <w:r w:rsidRPr="003934AB">
        <w:rPr>
          <w:rFonts w:ascii="Tahoma" w:hAnsi="Tahoma" w:cs="Tahoma"/>
          <w:szCs w:val="22"/>
        </w:rPr>
        <w:t>z</w:t>
      </w:r>
      <w:r w:rsidRPr="003934AB">
        <w:rPr>
          <w:rFonts w:ascii="Tahoma" w:hAnsi="Tahoma" w:cs="Tahoma"/>
          <w:b/>
          <w:szCs w:val="22"/>
        </w:rPr>
        <w:t xml:space="preserve"> 1</w:t>
      </w:r>
    </w:p>
    <w:sectPr w:rsidR="003934AB" w:rsidRPr="003934AB" w:rsidSect="00FD7F1E">
      <w:type w:val="continuous"/>
      <w:pgSz w:w="11906" w:h="16838" w:code="9"/>
      <w:pgMar w:top="1418" w:right="1077" w:bottom="1418" w:left="1077" w:header="567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FA" w:rsidRDefault="00F115FA">
      <w:r>
        <w:separator/>
      </w:r>
    </w:p>
  </w:endnote>
  <w:endnote w:type="continuationSeparator" w:id="0">
    <w:p w:rsidR="00F115FA" w:rsidRDefault="00F11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BE3" w:rsidRDefault="00EE1A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5B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B5BE3" w:rsidRDefault="00AB5BE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BE3" w:rsidRDefault="00EE1A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5BE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400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D7F1E" w:rsidRPr="00715CA3" w:rsidRDefault="00FD7F1E" w:rsidP="00FD7F1E">
    <w:pPr>
      <w:pStyle w:val="Stopka"/>
      <w:rPr>
        <w:rFonts w:ascii="Arial" w:hAnsi="Arial"/>
        <w:color w:val="000080"/>
        <w:sz w:val="18"/>
      </w:rPr>
    </w:pPr>
    <w:r w:rsidRPr="00715CA3">
      <w:rPr>
        <w:rFonts w:ascii="Arial" w:hAnsi="Arial"/>
        <w:color w:val="000080"/>
        <w:sz w:val="18"/>
      </w:rPr>
      <w:t>________________________________________________________________</w:t>
    </w:r>
    <w:r>
      <w:rPr>
        <w:rFonts w:ascii="Arial" w:hAnsi="Arial"/>
        <w:color w:val="000080"/>
        <w:sz w:val="18"/>
      </w:rPr>
      <w:t>_________________________</w:t>
    </w:r>
  </w:p>
  <w:p w:rsidR="00FD7F1E" w:rsidRPr="00715CA3" w:rsidRDefault="00FD7F1E" w:rsidP="00FD7F1E">
    <w:pPr>
      <w:pStyle w:val="Stopka"/>
      <w:rPr>
        <w:rFonts w:ascii="Arial" w:hAnsi="Arial"/>
        <w:color w:val="000080"/>
        <w:sz w:val="18"/>
      </w:rPr>
    </w:pPr>
    <w:r w:rsidRPr="00715CA3">
      <w:rPr>
        <w:rFonts w:ascii="Arial" w:hAnsi="Arial"/>
        <w:color w:val="000080"/>
        <w:sz w:val="18"/>
      </w:rPr>
      <w:t>Instytut Matki i Dziecka</w:t>
    </w:r>
  </w:p>
  <w:p w:rsidR="00FD7F1E" w:rsidRPr="003A1DE5" w:rsidRDefault="00FD7F1E" w:rsidP="00FD7F1E">
    <w:pPr>
      <w:pStyle w:val="Stopka"/>
      <w:rPr>
        <w:rFonts w:ascii="Arial" w:hAnsi="Arial"/>
        <w:color w:val="000080"/>
        <w:sz w:val="18"/>
        <w:lang w:val="en-US"/>
      </w:rPr>
    </w:pPr>
    <w:r>
      <w:rPr>
        <w:rFonts w:ascii="Arial" w:hAnsi="Arial"/>
        <w:color w:val="000080"/>
        <w:sz w:val="18"/>
      </w:rPr>
      <w:t xml:space="preserve">Dział Techniczny, tel. </w:t>
    </w:r>
    <w:r w:rsidRPr="003A1DE5">
      <w:rPr>
        <w:rFonts w:ascii="Arial" w:hAnsi="Arial"/>
        <w:color w:val="000080"/>
        <w:sz w:val="18"/>
        <w:lang w:val="en-US"/>
      </w:rPr>
      <w:t xml:space="preserve">(22) 32-77-247; fax. (22) </w:t>
    </w:r>
    <w:proofErr w:type="spellStart"/>
    <w:r w:rsidRPr="003A1DE5">
      <w:rPr>
        <w:rFonts w:ascii="Arial" w:hAnsi="Arial"/>
        <w:color w:val="000080"/>
        <w:sz w:val="18"/>
        <w:lang w:val="en-US"/>
      </w:rPr>
      <w:t>lub</w:t>
    </w:r>
    <w:proofErr w:type="spellEnd"/>
    <w:r w:rsidRPr="003A1DE5">
      <w:rPr>
        <w:rFonts w:ascii="Arial" w:hAnsi="Arial"/>
        <w:color w:val="000080"/>
        <w:sz w:val="18"/>
        <w:lang w:val="en-US"/>
      </w:rPr>
      <w:t xml:space="preserve"> 32-77-246</w:t>
    </w:r>
  </w:p>
  <w:p w:rsidR="00FD7F1E" w:rsidRPr="003A1DE5" w:rsidRDefault="00FD7F1E" w:rsidP="00FD7F1E">
    <w:pPr>
      <w:pStyle w:val="Stopka"/>
      <w:rPr>
        <w:rFonts w:ascii="Arial" w:hAnsi="Arial"/>
        <w:color w:val="000080"/>
        <w:sz w:val="18"/>
        <w:lang w:val="en-US"/>
      </w:rPr>
    </w:pPr>
    <w:r w:rsidRPr="003A1DE5">
      <w:rPr>
        <w:rFonts w:ascii="Arial" w:hAnsi="Arial"/>
        <w:color w:val="000080"/>
        <w:sz w:val="18"/>
        <w:lang w:val="en-US"/>
      </w:rPr>
      <w:t>e-mail: dzial.techniczny@imid.med.pl</w:t>
    </w:r>
  </w:p>
  <w:p w:rsidR="00AB5BE3" w:rsidRPr="004827AB" w:rsidRDefault="00FD7F1E" w:rsidP="00FD7F1E">
    <w:pPr>
      <w:pStyle w:val="Stopka"/>
      <w:rPr>
        <w:lang w:val="en-US"/>
      </w:rPr>
    </w:pPr>
    <w:r w:rsidRPr="008E6DA1">
      <w:rPr>
        <w:rFonts w:ascii="Arial" w:hAnsi="Arial"/>
        <w:color w:val="000080"/>
        <w:sz w:val="18"/>
      </w:rPr>
      <w:t>www.imid.med.pl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F1E" w:rsidRPr="00715CA3" w:rsidRDefault="00FD7F1E" w:rsidP="00FD7F1E">
    <w:pPr>
      <w:pStyle w:val="Stopka"/>
      <w:rPr>
        <w:rFonts w:ascii="Arial" w:hAnsi="Arial"/>
        <w:color w:val="000080"/>
        <w:sz w:val="18"/>
      </w:rPr>
    </w:pPr>
    <w:r w:rsidRPr="00715CA3">
      <w:rPr>
        <w:rFonts w:ascii="Arial" w:hAnsi="Arial"/>
        <w:color w:val="000080"/>
        <w:sz w:val="18"/>
      </w:rPr>
      <w:t>________________________________________________________________</w:t>
    </w:r>
    <w:r>
      <w:rPr>
        <w:rFonts w:ascii="Arial" w:hAnsi="Arial"/>
        <w:color w:val="000080"/>
        <w:sz w:val="18"/>
      </w:rPr>
      <w:t>_________________________</w:t>
    </w:r>
  </w:p>
  <w:p w:rsidR="00FD7F1E" w:rsidRPr="00715CA3" w:rsidRDefault="00FD7F1E" w:rsidP="00FD7F1E">
    <w:pPr>
      <w:pStyle w:val="Stopka"/>
      <w:rPr>
        <w:rFonts w:ascii="Arial" w:hAnsi="Arial"/>
        <w:color w:val="000080"/>
        <w:sz w:val="18"/>
      </w:rPr>
    </w:pPr>
    <w:r w:rsidRPr="00715CA3">
      <w:rPr>
        <w:rFonts w:ascii="Arial" w:hAnsi="Arial"/>
        <w:color w:val="000080"/>
        <w:sz w:val="18"/>
      </w:rPr>
      <w:t>Instytut Matki i Dziecka</w:t>
    </w:r>
  </w:p>
  <w:p w:rsidR="00AB5BE3" w:rsidRPr="004827AB" w:rsidRDefault="00FD7F1E" w:rsidP="00FD7F1E">
    <w:pPr>
      <w:pStyle w:val="Stopka"/>
      <w:rPr>
        <w:lang w:val="en-US"/>
      </w:rPr>
    </w:pPr>
    <w:r w:rsidRPr="008E6DA1">
      <w:rPr>
        <w:rFonts w:ascii="Arial" w:hAnsi="Arial"/>
        <w:color w:val="000080"/>
        <w:sz w:val="18"/>
      </w:rPr>
      <w:t>www.imid.med.pl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FA" w:rsidRDefault="00F115FA">
      <w:r>
        <w:separator/>
      </w:r>
    </w:p>
  </w:footnote>
  <w:footnote w:type="continuationSeparator" w:id="0">
    <w:p w:rsidR="00F115FA" w:rsidRDefault="00F11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F1E" w:rsidRPr="003A1DE5" w:rsidRDefault="00FD7F1E" w:rsidP="00FD7F1E">
    <w:pPr>
      <w:pStyle w:val="Nagwek"/>
      <w:ind w:left="142"/>
      <w:rPr>
        <w:lang w:val="en-US"/>
      </w:rPr>
    </w:pPr>
    <w:r>
      <w:rPr>
        <w:noProof/>
        <w:color w:val="000080"/>
      </w:rPr>
      <w:drawing>
        <wp:inline distT="0" distB="0" distL="0" distR="0">
          <wp:extent cx="2790825" cy="714375"/>
          <wp:effectExtent l="19050" t="0" r="9525" b="0"/>
          <wp:docPr id="10" name="Obraz 10" descr="g1_stopka_pap_w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1_stopka_pap_w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3A1DE5">
      <w:rPr>
        <w:lang w:val="en-US"/>
      </w:rPr>
      <w:t xml:space="preserve"> </w:t>
    </w:r>
    <w:r w:rsidRPr="003A1DE5">
      <w:rPr>
        <w:lang w:val="en-US"/>
      </w:rPr>
      <w:tab/>
    </w:r>
  </w:p>
  <w:p w:rsidR="00FD7F1E" w:rsidRPr="003A1DE5" w:rsidRDefault="00FD7F1E" w:rsidP="00FD7F1E">
    <w:pPr>
      <w:pStyle w:val="Nagwek"/>
      <w:ind w:left="1418"/>
      <w:rPr>
        <w:color w:val="000080"/>
        <w:lang w:val="en-US"/>
      </w:rPr>
    </w:pPr>
    <w:r w:rsidRPr="003A1DE5">
      <w:rPr>
        <w:b/>
        <w:color w:val="000080"/>
        <w:sz w:val="18"/>
        <w:lang w:val="en-US"/>
      </w:rPr>
      <w:t>____________________________________________________________________________</w:t>
    </w:r>
  </w:p>
  <w:p w:rsidR="00FD7F1E" w:rsidRPr="003A1DE5" w:rsidRDefault="00FD7F1E" w:rsidP="00FD7F1E">
    <w:pPr>
      <w:pStyle w:val="Nagwek1"/>
      <w:ind w:left="1418" w:firstLine="0"/>
      <w:rPr>
        <w:rFonts w:ascii="Arial" w:hAnsi="Arial"/>
        <w:color w:val="000080"/>
        <w:sz w:val="18"/>
        <w:lang w:val="en-US"/>
      </w:rPr>
    </w:pPr>
    <w:r w:rsidRPr="003A1DE5">
      <w:rPr>
        <w:rFonts w:ascii="Arial" w:hAnsi="Arial"/>
        <w:color w:val="000080"/>
        <w:sz w:val="18"/>
        <w:lang w:val="en-US"/>
      </w:rPr>
      <w:t>Institute of Mother and Child</w:t>
    </w:r>
  </w:p>
  <w:p w:rsidR="00FD7F1E" w:rsidRDefault="00FD7F1E" w:rsidP="00FD7F1E">
    <w:pPr>
      <w:ind w:left="1418"/>
      <w:rPr>
        <w:color w:val="000080"/>
        <w:sz w:val="18"/>
        <w:lang w:val="de-DE"/>
      </w:rPr>
    </w:pPr>
    <w:proofErr w:type="spellStart"/>
    <w:r>
      <w:rPr>
        <w:color w:val="000080"/>
        <w:sz w:val="18"/>
        <w:lang w:val="de-DE"/>
      </w:rPr>
      <w:t>L’Institut</w:t>
    </w:r>
    <w:proofErr w:type="spellEnd"/>
    <w:r>
      <w:rPr>
        <w:color w:val="000080"/>
        <w:sz w:val="18"/>
        <w:lang w:val="de-DE"/>
      </w:rPr>
      <w:t xml:space="preserve"> de </w:t>
    </w:r>
    <w:smartTag w:uri="urn:schemas-microsoft-com:office:smarttags" w:element="PersonName">
      <w:smartTagPr>
        <w:attr w:name="ProductID" w:val="la M￨re"/>
      </w:smartTagPr>
      <w:r>
        <w:rPr>
          <w:color w:val="000080"/>
          <w:sz w:val="18"/>
          <w:lang w:val="de-DE"/>
        </w:rPr>
        <w:t xml:space="preserve">la </w:t>
      </w:r>
      <w:proofErr w:type="spellStart"/>
      <w:r>
        <w:rPr>
          <w:color w:val="000080"/>
          <w:sz w:val="18"/>
          <w:lang w:val="de-DE"/>
        </w:rPr>
        <w:t>Mère</w:t>
      </w:r>
    </w:smartTag>
    <w:proofErr w:type="spellEnd"/>
    <w:r>
      <w:rPr>
        <w:color w:val="000080"/>
        <w:sz w:val="18"/>
        <w:lang w:val="de-DE"/>
      </w:rPr>
      <w:t xml:space="preserve"> et de </w:t>
    </w:r>
    <w:proofErr w:type="spellStart"/>
    <w:r>
      <w:rPr>
        <w:color w:val="000080"/>
        <w:sz w:val="18"/>
        <w:lang w:val="de-DE"/>
      </w:rPr>
      <w:t>l’Enfant</w:t>
    </w:r>
    <w:proofErr w:type="spellEnd"/>
  </w:p>
  <w:p w:rsidR="00FD7F1E" w:rsidRPr="003A1DE5" w:rsidRDefault="00FD7F1E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5424"/>
    <w:multiLevelType w:val="hybridMultilevel"/>
    <w:tmpl w:val="789C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98"/>
    <w:rsid w:val="00001EE5"/>
    <w:rsid w:val="000108A1"/>
    <w:rsid w:val="0001281A"/>
    <w:rsid w:val="00014022"/>
    <w:rsid w:val="000361F6"/>
    <w:rsid w:val="00037B69"/>
    <w:rsid w:val="00045239"/>
    <w:rsid w:val="000460AC"/>
    <w:rsid w:val="0005477E"/>
    <w:rsid w:val="000620A6"/>
    <w:rsid w:val="00063F39"/>
    <w:rsid w:val="00067875"/>
    <w:rsid w:val="00070AA6"/>
    <w:rsid w:val="000742E8"/>
    <w:rsid w:val="000813D1"/>
    <w:rsid w:val="00090BD3"/>
    <w:rsid w:val="000934BB"/>
    <w:rsid w:val="000961EC"/>
    <w:rsid w:val="000A29CD"/>
    <w:rsid w:val="000A3055"/>
    <w:rsid w:val="000A64DF"/>
    <w:rsid w:val="000B1958"/>
    <w:rsid w:val="000B2E89"/>
    <w:rsid w:val="000C2AE3"/>
    <w:rsid w:val="000C7468"/>
    <w:rsid w:val="000D228C"/>
    <w:rsid w:val="000D45B3"/>
    <w:rsid w:val="000D5285"/>
    <w:rsid w:val="000D7D44"/>
    <w:rsid w:val="000E076C"/>
    <w:rsid w:val="000E1714"/>
    <w:rsid w:val="000E1F69"/>
    <w:rsid w:val="000F09D8"/>
    <w:rsid w:val="000F34C1"/>
    <w:rsid w:val="000F37BD"/>
    <w:rsid w:val="000F419E"/>
    <w:rsid w:val="000F4E68"/>
    <w:rsid w:val="000F5CFE"/>
    <w:rsid w:val="001041FE"/>
    <w:rsid w:val="00105437"/>
    <w:rsid w:val="001123BA"/>
    <w:rsid w:val="00122AB4"/>
    <w:rsid w:val="00127D9C"/>
    <w:rsid w:val="00130ECF"/>
    <w:rsid w:val="00133BFC"/>
    <w:rsid w:val="00134644"/>
    <w:rsid w:val="00134FFA"/>
    <w:rsid w:val="0013732E"/>
    <w:rsid w:val="00143E9F"/>
    <w:rsid w:val="001479BA"/>
    <w:rsid w:val="00151303"/>
    <w:rsid w:val="00155002"/>
    <w:rsid w:val="00160560"/>
    <w:rsid w:val="00162EF6"/>
    <w:rsid w:val="001809B4"/>
    <w:rsid w:val="00180EE7"/>
    <w:rsid w:val="001827E5"/>
    <w:rsid w:val="00193F1F"/>
    <w:rsid w:val="00196F74"/>
    <w:rsid w:val="001975FD"/>
    <w:rsid w:val="001A051B"/>
    <w:rsid w:val="001A4742"/>
    <w:rsid w:val="001B6387"/>
    <w:rsid w:val="001C04CC"/>
    <w:rsid w:val="001C267D"/>
    <w:rsid w:val="001C347B"/>
    <w:rsid w:val="001C3BD4"/>
    <w:rsid w:val="001C43AE"/>
    <w:rsid w:val="001D0144"/>
    <w:rsid w:val="001D1DE8"/>
    <w:rsid w:val="001E6598"/>
    <w:rsid w:val="001F1B34"/>
    <w:rsid w:val="001F25D2"/>
    <w:rsid w:val="001F7D1E"/>
    <w:rsid w:val="002009A1"/>
    <w:rsid w:val="00203076"/>
    <w:rsid w:val="00210A83"/>
    <w:rsid w:val="00212BDA"/>
    <w:rsid w:val="002206D1"/>
    <w:rsid w:val="00220975"/>
    <w:rsid w:val="002213E6"/>
    <w:rsid w:val="002251C0"/>
    <w:rsid w:val="00225CC1"/>
    <w:rsid w:val="00225D48"/>
    <w:rsid w:val="00227035"/>
    <w:rsid w:val="002309E4"/>
    <w:rsid w:val="00233CF2"/>
    <w:rsid w:val="002359B0"/>
    <w:rsid w:val="00243D18"/>
    <w:rsid w:val="00246D5B"/>
    <w:rsid w:val="0026215E"/>
    <w:rsid w:val="00266961"/>
    <w:rsid w:val="00284B1E"/>
    <w:rsid w:val="00285A18"/>
    <w:rsid w:val="002922A7"/>
    <w:rsid w:val="002B1104"/>
    <w:rsid w:val="002B577B"/>
    <w:rsid w:val="002B58F4"/>
    <w:rsid w:val="002B64DA"/>
    <w:rsid w:val="002B7995"/>
    <w:rsid w:val="002C1B38"/>
    <w:rsid w:val="002C3921"/>
    <w:rsid w:val="002D3489"/>
    <w:rsid w:val="002E1C83"/>
    <w:rsid w:val="002F0821"/>
    <w:rsid w:val="002F54E2"/>
    <w:rsid w:val="003020E4"/>
    <w:rsid w:val="0030636D"/>
    <w:rsid w:val="00307006"/>
    <w:rsid w:val="00311B9B"/>
    <w:rsid w:val="003139E9"/>
    <w:rsid w:val="00326ED8"/>
    <w:rsid w:val="00327539"/>
    <w:rsid w:val="00331540"/>
    <w:rsid w:val="00331C2B"/>
    <w:rsid w:val="003436A9"/>
    <w:rsid w:val="00344399"/>
    <w:rsid w:val="00346A6E"/>
    <w:rsid w:val="0035447D"/>
    <w:rsid w:val="00354968"/>
    <w:rsid w:val="00354DCE"/>
    <w:rsid w:val="003571B9"/>
    <w:rsid w:val="00360E3D"/>
    <w:rsid w:val="00361B8B"/>
    <w:rsid w:val="00386687"/>
    <w:rsid w:val="00386D57"/>
    <w:rsid w:val="00387757"/>
    <w:rsid w:val="003901B4"/>
    <w:rsid w:val="00390280"/>
    <w:rsid w:val="003904F9"/>
    <w:rsid w:val="00391789"/>
    <w:rsid w:val="003934AB"/>
    <w:rsid w:val="0039570D"/>
    <w:rsid w:val="003A0A5D"/>
    <w:rsid w:val="003A1DE5"/>
    <w:rsid w:val="003A4262"/>
    <w:rsid w:val="003C18E4"/>
    <w:rsid w:val="003C5CFE"/>
    <w:rsid w:val="003D09B8"/>
    <w:rsid w:val="003D3711"/>
    <w:rsid w:val="003D6477"/>
    <w:rsid w:val="003D6C45"/>
    <w:rsid w:val="003D78FB"/>
    <w:rsid w:val="003E32AA"/>
    <w:rsid w:val="003E73FB"/>
    <w:rsid w:val="003F52EF"/>
    <w:rsid w:val="003F691F"/>
    <w:rsid w:val="003F7047"/>
    <w:rsid w:val="00401656"/>
    <w:rsid w:val="004034A5"/>
    <w:rsid w:val="00407BD3"/>
    <w:rsid w:val="00411CF9"/>
    <w:rsid w:val="0041206F"/>
    <w:rsid w:val="004236E2"/>
    <w:rsid w:val="00424D8C"/>
    <w:rsid w:val="00425B0D"/>
    <w:rsid w:val="004302DA"/>
    <w:rsid w:val="004304A6"/>
    <w:rsid w:val="0043650B"/>
    <w:rsid w:val="00457EFF"/>
    <w:rsid w:val="00461551"/>
    <w:rsid w:val="004635A0"/>
    <w:rsid w:val="00467129"/>
    <w:rsid w:val="00467ED2"/>
    <w:rsid w:val="00470F9A"/>
    <w:rsid w:val="00471B73"/>
    <w:rsid w:val="00474A7C"/>
    <w:rsid w:val="00477E37"/>
    <w:rsid w:val="004827AB"/>
    <w:rsid w:val="00482FBE"/>
    <w:rsid w:val="00494C6F"/>
    <w:rsid w:val="004965E1"/>
    <w:rsid w:val="00497894"/>
    <w:rsid w:val="004B211C"/>
    <w:rsid w:val="004B47F6"/>
    <w:rsid w:val="004D0E96"/>
    <w:rsid w:val="004D1673"/>
    <w:rsid w:val="004D340B"/>
    <w:rsid w:val="004D763C"/>
    <w:rsid w:val="004E14E7"/>
    <w:rsid w:val="004F195C"/>
    <w:rsid w:val="004F1D5D"/>
    <w:rsid w:val="004F7A5A"/>
    <w:rsid w:val="00503207"/>
    <w:rsid w:val="00507556"/>
    <w:rsid w:val="00511D66"/>
    <w:rsid w:val="00511D82"/>
    <w:rsid w:val="00524626"/>
    <w:rsid w:val="005260C9"/>
    <w:rsid w:val="00527152"/>
    <w:rsid w:val="00530DA5"/>
    <w:rsid w:val="00533CF6"/>
    <w:rsid w:val="0053559A"/>
    <w:rsid w:val="00540CEF"/>
    <w:rsid w:val="00544E87"/>
    <w:rsid w:val="00546369"/>
    <w:rsid w:val="0056400D"/>
    <w:rsid w:val="0056618E"/>
    <w:rsid w:val="00571C6F"/>
    <w:rsid w:val="00572B2B"/>
    <w:rsid w:val="00572B8A"/>
    <w:rsid w:val="00581E6C"/>
    <w:rsid w:val="0059373F"/>
    <w:rsid w:val="00596576"/>
    <w:rsid w:val="00596AB0"/>
    <w:rsid w:val="005A4614"/>
    <w:rsid w:val="005A56A5"/>
    <w:rsid w:val="005A683B"/>
    <w:rsid w:val="005A738F"/>
    <w:rsid w:val="005B2D98"/>
    <w:rsid w:val="005C08D8"/>
    <w:rsid w:val="005C7701"/>
    <w:rsid w:val="005D26A5"/>
    <w:rsid w:val="005D7CC0"/>
    <w:rsid w:val="005E1876"/>
    <w:rsid w:val="005E4F53"/>
    <w:rsid w:val="005F2AB4"/>
    <w:rsid w:val="00601D92"/>
    <w:rsid w:val="006102CE"/>
    <w:rsid w:val="0061161F"/>
    <w:rsid w:val="006162CA"/>
    <w:rsid w:val="006249AF"/>
    <w:rsid w:val="00630C39"/>
    <w:rsid w:val="00634A1F"/>
    <w:rsid w:val="00643807"/>
    <w:rsid w:val="006445ED"/>
    <w:rsid w:val="00645FF4"/>
    <w:rsid w:val="00653B88"/>
    <w:rsid w:val="00660197"/>
    <w:rsid w:val="00666D6A"/>
    <w:rsid w:val="006702B6"/>
    <w:rsid w:val="00670954"/>
    <w:rsid w:val="006737C4"/>
    <w:rsid w:val="00675404"/>
    <w:rsid w:val="006771FD"/>
    <w:rsid w:val="006807C1"/>
    <w:rsid w:val="00683FF3"/>
    <w:rsid w:val="00684869"/>
    <w:rsid w:val="00685E2B"/>
    <w:rsid w:val="0069731A"/>
    <w:rsid w:val="006A0D12"/>
    <w:rsid w:val="006A7AD0"/>
    <w:rsid w:val="006B08FE"/>
    <w:rsid w:val="006B377D"/>
    <w:rsid w:val="006C1C9E"/>
    <w:rsid w:val="006D39C2"/>
    <w:rsid w:val="006D7DE2"/>
    <w:rsid w:val="006E5C95"/>
    <w:rsid w:val="006E5CCF"/>
    <w:rsid w:val="006F161F"/>
    <w:rsid w:val="006F6EAB"/>
    <w:rsid w:val="006F7911"/>
    <w:rsid w:val="00706A90"/>
    <w:rsid w:val="007114CA"/>
    <w:rsid w:val="00717699"/>
    <w:rsid w:val="00717ECA"/>
    <w:rsid w:val="00720F80"/>
    <w:rsid w:val="00726403"/>
    <w:rsid w:val="00737105"/>
    <w:rsid w:val="00737C44"/>
    <w:rsid w:val="00741A70"/>
    <w:rsid w:val="00751B96"/>
    <w:rsid w:val="00752CD0"/>
    <w:rsid w:val="007560A2"/>
    <w:rsid w:val="007561CE"/>
    <w:rsid w:val="00764214"/>
    <w:rsid w:val="00787BDE"/>
    <w:rsid w:val="00790F3B"/>
    <w:rsid w:val="00793FB6"/>
    <w:rsid w:val="007A6774"/>
    <w:rsid w:val="007A6E51"/>
    <w:rsid w:val="007B5283"/>
    <w:rsid w:val="007D4890"/>
    <w:rsid w:val="007E0D96"/>
    <w:rsid w:val="007E152B"/>
    <w:rsid w:val="007E3AA0"/>
    <w:rsid w:val="007E7485"/>
    <w:rsid w:val="007F090B"/>
    <w:rsid w:val="007F6D7E"/>
    <w:rsid w:val="00800B27"/>
    <w:rsid w:val="00810927"/>
    <w:rsid w:val="00820643"/>
    <w:rsid w:val="00823739"/>
    <w:rsid w:val="00827372"/>
    <w:rsid w:val="00835A46"/>
    <w:rsid w:val="00835F83"/>
    <w:rsid w:val="00840E90"/>
    <w:rsid w:val="00842D68"/>
    <w:rsid w:val="00846B56"/>
    <w:rsid w:val="008474E2"/>
    <w:rsid w:val="00860F26"/>
    <w:rsid w:val="0086350B"/>
    <w:rsid w:val="0086421D"/>
    <w:rsid w:val="00864C20"/>
    <w:rsid w:val="00866A44"/>
    <w:rsid w:val="00871453"/>
    <w:rsid w:val="008717FC"/>
    <w:rsid w:val="00880EF4"/>
    <w:rsid w:val="008826E8"/>
    <w:rsid w:val="008844FB"/>
    <w:rsid w:val="00885C5B"/>
    <w:rsid w:val="00887D1E"/>
    <w:rsid w:val="00887F66"/>
    <w:rsid w:val="00890A4E"/>
    <w:rsid w:val="008915A7"/>
    <w:rsid w:val="0089186E"/>
    <w:rsid w:val="008930F9"/>
    <w:rsid w:val="008A1226"/>
    <w:rsid w:val="008A3341"/>
    <w:rsid w:val="008A7A09"/>
    <w:rsid w:val="008B4DAA"/>
    <w:rsid w:val="008C14C3"/>
    <w:rsid w:val="008C2C6B"/>
    <w:rsid w:val="008C67B1"/>
    <w:rsid w:val="008D099C"/>
    <w:rsid w:val="008D7216"/>
    <w:rsid w:val="008E4C14"/>
    <w:rsid w:val="008F14C8"/>
    <w:rsid w:val="00904D9D"/>
    <w:rsid w:val="00906C9C"/>
    <w:rsid w:val="00910CA7"/>
    <w:rsid w:val="0091515D"/>
    <w:rsid w:val="00917F87"/>
    <w:rsid w:val="00932051"/>
    <w:rsid w:val="0093372C"/>
    <w:rsid w:val="0093613E"/>
    <w:rsid w:val="00941BA9"/>
    <w:rsid w:val="0094219E"/>
    <w:rsid w:val="009427EB"/>
    <w:rsid w:val="009447D5"/>
    <w:rsid w:val="00951E8C"/>
    <w:rsid w:val="009547A5"/>
    <w:rsid w:val="00964B27"/>
    <w:rsid w:val="00967EA5"/>
    <w:rsid w:val="00970219"/>
    <w:rsid w:val="0097647F"/>
    <w:rsid w:val="00980314"/>
    <w:rsid w:val="00983673"/>
    <w:rsid w:val="00984DBA"/>
    <w:rsid w:val="00985012"/>
    <w:rsid w:val="009B2863"/>
    <w:rsid w:val="009C46BA"/>
    <w:rsid w:val="009C6271"/>
    <w:rsid w:val="009C73E9"/>
    <w:rsid w:val="009D5EC8"/>
    <w:rsid w:val="009E11E4"/>
    <w:rsid w:val="009E3FAB"/>
    <w:rsid w:val="009E534A"/>
    <w:rsid w:val="009F15C1"/>
    <w:rsid w:val="009F585B"/>
    <w:rsid w:val="009F7A7C"/>
    <w:rsid w:val="00A05CBB"/>
    <w:rsid w:val="00A13B92"/>
    <w:rsid w:val="00A146F2"/>
    <w:rsid w:val="00A16296"/>
    <w:rsid w:val="00A2475F"/>
    <w:rsid w:val="00A25ACD"/>
    <w:rsid w:val="00A27DDD"/>
    <w:rsid w:val="00A35ADE"/>
    <w:rsid w:val="00A36B2A"/>
    <w:rsid w:val="00A36F18"/>
    <w:rsid w:val="00A435E0"/>
    <w:rsid w:val="00A4628F"/>
    <w:rsid w:val="00A55843"/>
    <w:rsid w:val="00A62853"/>
    <w:rsid w:val="00A710A1"/>
    <w:rsid w:val="00A7240D"/>
    <w:rsid w:val="00A75CCB"/>
    <w:rsid w:val="00A91502"/>
    <w:rsid w:val="00A965B6"/>
    <w:rsid w:val="00AA016D"/>
    <w:rsid w:val="00AB0AA8"/>
    <w:rsid w:val="00AB2196"/>
    <w:rsid w:val="00AB250A"/>
    <w:rsid w:val="00AB3149"/>
    <w:rsid w:val="00AB5BE3"/>
    <w:rsid w:val="00AB6F4F"/>
    <w:rsid w:val="00AC0F12"/>
    <w:rsid w:val="00AC526B"/>
    <w:rsid w:val="00AD6A80"/>
    <w:rsid w:val="00AE54A1"/>
    <w:rsid w:val="00AF002C"/>
    <w:rsid w:val="00B06AE8"/>
    <w:rsid w:val="00B10E61"/>
    <w:rsid w:val="00B14C44"/>
    <w:rsid w:val="00B153B7"/>
    <w:rsid w:val="00B16D4D"/>
    <w:rsid w:val="00B179B8"/>
    <w:rsid w:val="00B241E7"/>
    <w:rsid w:val="00B30514"/>
    <w:rsid w:val="00B30595"/>
    <w:rsid w:val="00B30FBF"/>
    <w:rsid w:val="00B31029"/>
    <w:rsid w:val="00B31296"/>
    <w:rsid w:val="00B33FB4"/>
    <w:rsid w:val="00B44580"/>
    <w:rsid w:val="00B52EA0"/>
    <w:rsid w:val="00B70179"/>
    <w:rsid w:val="00B73F3E"/>
    <w:rsid w:val="00B74B8E"/>
    <w:rsid w:val="00B7713C"/>
    <w:rsid w:val="00B774D4"/>
    <w:rsid w:val="00B86335"/>
    <w:rsid w:val="00B86C48"/>
    <w:rsid w:val="00B9505F"/>
    <w:rsid w:val="00B95711"/>
    <w:rsid w:val="00BA0DF5"/>
    <w:rsid w:val="00BA3A57"/>
    <w:rsid w:val="00BA3E00"/>
    <w:rsid w:val="00BA61D8"/>
    <w:rsid w:val="00BB07A3"/>
    <w:rsid w:val="00BB4733"/>
    <w:rsid w:val="00BB6DE4"/>
    <w:rsid w:val="00BC2929"/>
    <w:rsid w:val="00BC7B4A"/>
    <w:rsid w:val="00BD177E"/>
    <w:rsid w:val="00BD288B"/>
    <w:rsid w:val="00BD320C"/>
    <w:rsid w:val="00BE068C"/>
    <w:rsid w:val="00BE1B84"/>
    <w:rsid w:val="00BF097F"/>
    <w:rsid w:val="00BF0A6F"/>
    <w:rsid w:val="00BF321C"/>
    <w:rsid w:val="00C13C68"/>
    <w:rsid w:val="00C23EEE"/>
    <w:rsid w:val="00C24A5E"/>
    <w:rsid w:val="00C30437"/>
    <w:rsid w:val="00C33F99"/>
    <w:rsid w:val="00C41A16"/>
    <w:rsid w:val="00C43BF8"/>
    <w:rsid w:val="00C43E68"/>
    <w:rsid w:val="00C45913"/>
    <w:rsid w:val="00C63EF9"/>
    <w:rsid w:val="00C66106"/>
    <w:rsid w:val="00C66A6B"/>
    <w:rsid w:val="00C71005"/>
    <w:rsid w:val="00C72AE0"/>
    <w:rsid w:val="00C750E8"/>
    <w:rsid w:val="00C75646"/>
    <w:rsid w:val="00C76130"/>
    <w:rsid w:val="00C9059E"/>
    <w:rsid w:val="00C94B92"/>
    <w:rsid w:val="00CA2E9C"/>
    <w:rsid w:val="00CA3E2D"/>
    <w:rsid w:val="00CA6B33"/>
    <w:rsid w:val="00CC0BCE"/>
    <w:rsid w:val="00CC7E5E"/>
    <w:rsid w:val="00CD6F3B"/>
    <w:rsid w:val="00CE4707"/>
    <w:rsid w:val="00CE4AA8"/>
    <w:rsid w:val="00CF73D2"/>
    <w:rsid w:val="00D0577F"/>
    <w:rsid w:val="00D12871"/>
    <w:rsid w:val="00D153BC"/>
    <w:rsid w:val="00D1719B"/>
    <w:rsid w:val="00D20373"/>
    <w:rsid w:val="00D30CD9"/>
    <w:rsid w:val="00D31CA3"/>
    <w:rsid w:val="00D34CEA"/>
    <w:rsid w:val="00D35876"/>
    <w:rsid w:val="00D47AE7"/>
    <w:rsid w:val="00D5074C"/>
    <w:rsid w:val="00D542FA"/>
    <w:rsid w:val="00D567C9"/>
    <w:rsid w:val="00D56992"/>
    <w:rsid w:val="00D67883"/>
    <w:rsid w:val="00D67905"/>
    <w:rsid w:val="00D729FF"/>
    <w:rsid w:val="00D76220"/>
    <w:rsid w:val="00D96033"/>
    <w:rsid w:val="00DA547A"/>
    <w:rsid w:val="00DB4E99"/>
    <w:rsid w:val="00DC2EE6"/>
    <w:rsid w:val="00DC334A"/>
    <w:rsid w:val="00DD27B2"/>
    <w:rsid w:val="00DE311C"/>
    <w:rsid w:val="00DE4349"/>
    <w:rsid w:val="00DF03A6"/>
    <w:rsid w:val="00DF1161"/>
    <w:rsid w:val="00DF2192"/>
    <w:rsid w:val="00E00BFF"/>
    <w:rsid w:val="00E00FE7"/>
    <w:rsid w:val="00E01617"/>
    <w:rsid w:val="00E04B62"/>
    <w:rsid w:val="00E10F3E"/>
    <w:rsid w:val="00E25EAC"/>
    <w:rsid w:val="00E318A9"/>
    <w:rsid w:val="00E36F7A"/>
    <w:rsid w:val="00E371AD"/>
    <w:rsid w:val="00E376CD"/>
    <w:rsid w:val="00E41106"/>
    <w:rsid w:val="00E42116"/>
    <w:rsid w:val="00E4243A"/>
    <w:rsid w:val="00E44E72"/>
    <w:rsid w:val="00E4569F"/>
    <w:rsid w:val="00E4620D"/>
    <w:rsid w:val="00E536B7"/>
    <w:rsid w:val="00E56B17"/>
    <w:rsid w:val="00E57441"/>
    <w:rsid w:val="00E60772"/>
    <w:rsid w:val="00E63911"/>
    <w:rsid w:val="00E644BD"/>
    <w:rsid w:val="00E64A17"/>
    <w:rsid w:val="00E67530"/>
    <w:rsid w:val="00E71AA5"/>
    <w:rsid w:val="00E730E7"/>
    <w:rsid w:val="00E76591"/>
    <w:rsid w:val="00E90AC9"/>
    <w:rsid w:val="00E92381"/>
    <w:rsid w:val="00E9798C"/>
    <w:rsid w:val="00EA2932"/>
    <w:rsid w:val="00EB0AF6"/>
    <w:rsid w:val="00EC24B6"/>
    <w:rsid w:val="00EC7248"/>
    <w:rsid w:val="00ED06D0"/>
    <w:rsid w:val="00ED4496"/>
    <w:rsid w:val="00ED5F90"/>
    <w:rsid w:val="00ED6C96"/>
    <w:rsid w:val="00EE1A2E"/>
    <w:rsid w:val="00EE56B0"/>
    <w:rsid w:val="00EF52EF"/>
    <w:rsid w:val="00F013F6"/>
    <w:rsid w:val="00F061B9"/>
    <w:rsid w:val="00F115FA"/>
    <w:rsid w:val="00F1556F"/>
    <w:rsid w:val="00F16A7F"/>
    <w:rsid w:val="00F20397"/>
    <w:rsid w:val="00F26C42"/>
    <w:rsid w:val="00F30B2C"/>
    <w:rsid w:val="00F3341B"/>
    <w:rsid w:val="00F3749B"/>
    <w:rsid w:val="00F55AF7"/>
    <w:rsid w:val="00F62B09"/>
    <w:rsid w:val="00F65B95"/>
    <w:rsid w:val="00F769D6"/>
    <w:rsid w:val="00F769E0"/>
    <w:rsid w:val="00F84536"/>
    <w:rsid w:val="00F938F4"/>
    <w:rsid w:val="00FA35FA"/>
    <w:rsid w:val="00FA715A"/>
    <w:rsid w:val="00FB215A"/>
    <w:rsid w:val="00FB54F9"/>
    <w:rsid w:val="00FC15A3"/>
    <w:rsid w:val="00FC4E12"/>
    <w:rsid w:val="00FC7788"/>
    <w:rsid w:val="00FD7F1E"/>
    <w:rsid w:val="00FE0FE5"/>
    <w:rsid w:val="00FE17A6"/>
    <w:rsid w:val="00FE404C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1D7A7162"/>
  <w15:docId w15:val="{D69C7CFB-F38A-4C2C-B15E-BC0F274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BA61D8"/>
  </w:style>
  <w:style w:type="paragraph" w:styleId="Nagwek1">
    <w:name w:val="heading 1"/>
    <w:basedOn w:val="Normalny"/>
    <w:next w:val="Normalny"/>
    <w:qFormat/>
    <w:rsid w:val="00BA61D8"/>
    <w:pPr>
      <w:keepNext/>
      <w:ind w:left="709" w:firstLine="709"/>
      <w:outlineLvl w:val="0"/>
    </w:pPr>
    <w:rPr>
      <w:rFonts w:ascii="Tw Cen MT Condensed Extra Bold" w:hAnsi="Tw Cen MT Condensed Extra Bold"/>
      <w:noProof/>
    </w:rPr>
  </w:style>
  <w:style w:type="paragraph" w:styleId="Nagwek4">
    <w:name w:val="heading 4"/>
    <w:basedOn w:val="Normalny"/>
    <w:next w:val="Normalny"/>
    <w:link w:val="Nagwek4Znak"/>
    <w:qFormat/>
    <w:rsid w:val="00BA61D8"/>
    <w:pPr>
      <w:keepNext/>
      <w:outlineLvl w:val="3"/>
    </w:pPr>
    <w:rPr>
      <w:rFonts w:ascii="Arial" w:hAnsi="Arial"/>
      <w:b/>
      <w:sz w:val="22"/>
      <w:u w:val="single"/>
      <w:lang w:val="de-DE"/>
    </w:rPr>
  </w:style>
  <w:style w:type="paragraph" w:styleId="Nagwek6">
    <w:name w:val="heading 6"/>
    <w:basedOn w:val="Normalny"/>
    <w:next w:val="Normalny"/>
    <w:qFormat/>
    <w:rsid w:val="00BA61D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A61D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A61D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61D8"/>
  </w:style>
  <w:style w:type="character" w:styleId="Hipercze">
    <w:name w:val="Hyperlink"/>
    <w:rsid w:val="00BA61D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BA61D8"/>
    <w:pPr>
      <w:spacing w:line="360" w:lineRule="auto"/>
      <w:ind w:firstLine="708"/>
      <w:jc w:val="both"/>
    </w:pPr>
    <w:rPr>
      <w:rFonts w:ascii="Bookman Old Style" w:hAnsi="Bookman Old Style"/>
      <w:sz w:val="24"/>
    </w:rPr>
  </w:style>
  <w:style w:type="paragraph" w:styleId="Tekstpodstawowy3">
    <w:name w:val="Body Text 3"/>
    <w:basedOn w:val="Normalny"/>
    <w:rsid w:val="00BA61D8"/>
    <w:pPr>
      <w:jc w:val="both"/>
    </w:pPr>
    <w:rPr>
      <w:rFonts w:ascii="Arial" w:hAnsi="Arial"/>
      <w:sz w:val="22"/>
    </w:rPr>
  </w:style>
  <w:style w:type="paragraph" w:styleId="Tytu">
    <w:name w:val="Title"/>
    <w:basedOn w:val="Normalny"/>
    <w:qFormat/>
    <w:rsid w:val="00BA61D8"/>
    <w:pPr>
      <w:jc w:val="center"/>
    </w:pPr>
    <w:rPr>
      <w:b/>
      <w:sz w:val="28"/>
    </w:rPr>
  </w:style>
  <w:style w:type="paragraph" w:styleId="Tekstpodstawowywcity3">
    <w:name w:val="Body Text Indent 3"/>
    <w:basedOn w:val="Normalny"/>
    <w:rsid w:val="00BA61D8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rsid w:val="00BA61D8"/>
    <w:pPr>
      <w:ind w:left="340"/>
      <w:jc w:val="both"/>
    </w:pPr>
    <w:rPr>
      <w:rFonts w:ascii="Tahoma" w:hAnsi="Tahoma"/>
      <w:b/>
      <w:snapToGrid w:val="0"/>
      <w:sz w:val="22"/>
    </w:rPr>
  </w:style>
  <w:style w:type="paragraph" w:customStyle="1" w:styleId="Styl1">
    <w:name w:val="Styl1"/>
    <w:basedOn w:val="Normalny"/>
    <w:rsid w:val="00BA61D8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rsid w:val="00BD288B"/>
    <w:pPr>
      <w:spacing w:after="120"/>
    </w:pPr>
  </w:style>
  <w:style w:type="character" w:customStyle="1" w:styleId="Nagwek4Znak">
    <w:name w:val="Nagłówek 4 Znak"/>
    <w:link w:val="Nagwek4"/>
    <w:rsid w:val="008A3341"/>
    <w:rPr>
      <w:rFonts w:ascii="Arial" w:hAnsi="Arial"/>
      <w:b/>
      <w:sz w:val="22"/>
      <w:u w:val="single"/>
      <w:lang w:val="de-DE"/>
    </w:rPr>
  </w:style>
  <w:style w:type="paragraph" w:styleId="Akapitzlist">
    <w:name w:val="List Paragraph"/>
    <w:basedOn w:val="Normalny"/>
    <w:uiPriority w:val="34"/>
    <w:qFormat/>
    <w:rsid w:val="008A1226"/>
    <w:pPr>
      <w:ind w:left="708"/>
    </w:pPr>
  </w:style>
  <w:style w:type="paragraph" w:customStyle="1" w:styleId="Default">
    <w:name w:val="Default"/>
    <w:rsid w:val="00FF659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C72AE0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qFormat/>
    <w:rsid w:val="0086421D"/>
    <w:pPr>
      <w:widowControl w:val="0"/>
      <w:suppressAutoHyphens/>
      <w:autoSpaceDE w:val="0"/>
    </w:pPr>
    <w:rPr>
      <w:rFonts w:cs="Calibri"/>
      <w:lang w:eastAsia="ar-SA"/>
    </w:rPr>
  </w:style>
  <w:style w:type="character" w:customStyle="1" w:styleId="TekstkomentarzaZnak">
    <w:name w:val="Tekst komentarza Znak"/>
    <w:link w:val="Tekstkomentarza"/>
    <w:locked/>
    <w:rsid w:val="0086421D"/>
    <w:rPr>
      <w:rFonts w:ascii="Calibri" w:hAnsi="Calibri" w:cs="Calibri"/>
      <w:lang w:val="pl-PL" w:eastAsia="ar-SA" w:bidi="ar-SA"/>
    </w:rPr>
  </w:style>
  <w:style w:type="paragraph" w:styleId="Tekstkomentarza">
    <w:name w:val="annotation text"/>
    <w:basedOn w:val="Normalny"/>
    <w:link w:val="TekstkomentarzaZnak"/>
    <w:semiHidden/>
    <w:rsid w:val="0086421D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Blockquote">
    <w:name w:val="Blockquote"/>
    <w:basedOn w:val="Normalny"/>
    <w:rsid w:val="0086421D"/>
    <w:pPr>
      <w:widowControl w:val="0"/>
      <w:spacing w:before="100" w:after="100"/>
      <w:ind w:left="360" w:right="360"/>
    </w:pPr>
    <w:rPr>
      <w:rFonts w:eastAsia="Calibri"/>
      <w:sz w:val="24"/>
      <w:szCs w:val="24"/>
      <w:lang w:val="en-US"/>
    </w:rPr>
  </w:style>
  <w:style w:type="character" w:customStyle="1" w:styleId="NagwekZnak">
    <w:name w:val="Nagłówek Znak"/>
    <w:link w:val="Nagwek"/>
    <w:uiPriority w:val="99"/>
    <w:rsid w:val="0013732E"/>
  </w:style>
  <w:style w:type="character" w:customStyle="1" w:styleId="StopkaZnak">
    <w:name w:val="Stopka Znak"/>
    <w:link w:val="Stopka"/>
    <w:uiPriority w:val="99"/>
    <w:rsid w:val="0013732E"/>
  </w:style>
  <w:style w:type="character" w:customStyle="1" w:styleId="txt-new">
    <w:name w:val="txt-new"/>
    <w:rsid w:val="00AB2196"/>
    <w:rPr>
      <w:rFonts w:ascii="Times New Roman" w:hAnsi="Times New Roman" w:cs="Times New Roman" w:hint="default"/>
    </w:rPr>
  </w:style>
  <w:style w:type="paragraph" w:styleId="Tekstdymka">
    <w:name w:val="Balloon Text"/>
    <w:basedOn w:val="Normalny"/>
    <w:link w:val="TekstdymkaZnak"/>
    <w:rsid w:val="007E3AA0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7E3AA0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F061B9"/>
  </w:style>
  <w:style w:type="character" w:customStyle="1" w:styleId="TekstpodstawowywcityZnak">
    <w:name w:val="Tekst podstawowy wcięty Znak"/>
    <w:basedOn w:val="Domylnaczcionkaakapitu"/>
    <w:link w:val="Tekstpodstawowywcity"/>
    <w:rsid w:val="003020E4"/>
    <w:rPr>
      <w:rFonts w:ascii="Bookman Old Style" w:hAnsi="Bookman Old Style"/>
      <w:sz w:val="24"/>
    </w:rPr>
  </w:style>
  <w:style w:type="table" w:styleId="Tabela-Siatka">
    <w:name w:val="Table Grid"/>
    <w:basedOn w:val="Standardowy"/>
    <w:rsid w:val="00151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123BA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123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\pap%20firm%20do%20druk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130DC-B07D-4CDC-80B6-1C897730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 firm do druku</Template>
  <TotalTime>1</TotalTime>
  <Pages>1</Pages>
  <Words>148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14 września 2000 r</vt:lpstr>
    </vt:vector>
  </TitlesOfParts>
  <Company>imid</Company>
  <LinksUpToDate>false</LinksUpToDate>
  <CharactersWithSpaces>1403</CharactersWithSpaces>
  <SharedDoc>false</SharedDoc>
  <HLinks>
    <vt:vector size="12" baseType="variant">
      <vt:variant>
        <vt:i4>2228256</vt:i4>
      </vt:variant>
      <vt:variant>
        <vt:i4>3</vt:i4>
      </vt:variant>
      <vt:variant>
        <vt:i4>0</vt:i4>
      </vt:variant>
      <vt:variant>
        <vt:i4>5</vt:i4>
      </vt:variant>
      <vt:variant>
        <vt:lpwstr>http://www.imid.med.pl/</vt:lpwstr>
      </vt:variant>
      <vt:variant>
        <vt:lpwstr/>
      </vt:variant>
      <vt:variant>
        <vt:i4>2228256</vt:i4>
      </vt:variant>
      <vt:variant>
        <vt:i4>0</vt:i4>
      </vt:variant>
      <vt:variant>
        <vt:i4>0</vt:i4>
      </vt:variant>
      <vt:variant>
        <vt:i4>5</vt:i4>
      </vt:variant>
      <vt:variant>
        <vt:lpwstr>http://www.imid.med.pl/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14 września 2000 r</dc:title>
  <dc:creator>zp</dc:creator>
  <cp:lastModifiedBy>Justyna Michalak</cp:lastModifiedBy>
  <cp:revision>2</cp:revision>
  <cp:lastPrinted>2015-05-19T08:35:00Z</cp:lastPrinted>
  <dcterms:created xsi:type="dcterms:W3CDTF">2017-09-26T09:52:00Z</dcterms:created>
  <dcterms:modified xsi:type="dcterms:W3CDTF">2017-09-26T09:52:00Z</dcterms:modified>
</cp:coreProperties>
</file>